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B6DA39" w14:textId="77777777" w:rsidR="00636581" w:rsidRDefault="00636581" w:rsidP="00C10D54">
      <w:pPr>
        <w:pStyle w:val="DocRefTitlePage"/>
        <w:rPr>
          <w:rFonts w:asciiTheme="minorHAnsi" w:hAnsiTheme="minorHAnsi" w:cstheme="minorHAnsi"/>
          <w:color w:val="3B3838" w:themeColor="background2" w:themeShade="40"/>
          <w:sz w:val="24"/>
          <w:szCs w:val="24"/>
        </w:rPr>
      </w:pPr>
      <w:r w:rsidRPr="00636581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DC3D7A" wp14:editId="012F3C2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417310" cy="593710"/>
                <wp:effectExtent l="0" t="0" r="254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10" cy="593710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B5358B" w14:textId="77777777" w:rsidR="00636581" w:rsidRPr="00783149" w:rsidRDefault="00636581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13D3BAAA" w14:textId="39AD2311" w:rsidR="00636581" w:rsidRPr="006058E4" w:rsidRDefault="006058E4" w:rsidP="006058E4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6058E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CS</w:t>
                            </w:r>
                            <w:r w:rsidR="003F190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T</w:t>
                            </w:r>
                            <w:r w:rsidRPr="006058E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-L</w:t>
                            </w:r>
                            <w:r w:rsidR="003F190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3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058E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Example Assignment Feedback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DC3D7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-.05pt;width:505.3pt;height:46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" fillcolor="#e77d70" stroked="f" strokeweight=".5pt">
                <v:textbox>
                  <w:txbxContent>
                    <w:p w14:paraId="05B5358B" w14:textId="77777777" w:rsidR="00636581" w:rsidRPr="00783149" w:rsidRDefault="00636581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13D3BAAA" w14:textId="39AD2311" w:rsidR="00636581" w:rsidRPr="006058E4" w:rsidRDefault="006058E4" w:rsidP="006058E4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6058E4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CS</w:t>
                      </w:r>
                      <w:r w:rsidR="003F1905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T</w:t>
                      </w:r>
                      <w:r w:rsidRPr="006058E4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-L</w:t>
                      </w:r>
                      <w:r w:rsidR="003F1905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3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Pr="006058E4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Example Assignment Feedback Sheet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DE908E" w14:textId="77777777" w:rsidR="00636581" w:rsidRDefault="00636581" w:rsidP="00C10D54">
      <w:pPr>
        <w:pStyle w:val="DocRefTitlePage"/>
      </w:pPr>
    </w:p>
    <w:p w14:paraId="155C54E1" w14:textId="77777777" w:rsidR="00B261B7" w:rsidRPr="00967F2B" w:rsidRDefault="00B261B7" w:rsidP="00C10D54">
      <w:pPr>
        <w:pStyle w:val="DocRefTitlePage"/>
      </w:pPr>
    </w:p>
    <w:p w14:paraId="1231058C" w14:textId="77777777" w:rsidR="00653AC2" w:rsidRPr="00967F2B" w:rsidRDefault="00653A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p w14:paraId="51DA5C70" w14:textId="77777777" w:rsidR="006058E4" w:rsidRPr="006058E4" w:rsidRDefault="006058E4" w:rsidP="006058E4">
      <w:pPr>
        <w:rPr>
          <w:rFonts w:asciiTheme="minorHAnsi" w:hAnsiTheme="minorHAnsi" w:cstheme="minorHAnsi"/>
          <w:color w:val="3B3838" w:themeColor="background2" w:themeShade="40"/>
        </w:rPr>
      </w:pPr>
    </w:p>
    <w:p w14:paraId="41190589" w14:textId="1952AB5B" w:rsidR="006058E4" w:rsidRPr="006058E4" w:rsidRDefault="006058E4" w:rsidP="00787759">
      <w:pPr>
        <w:spacing w:before="120"/>
        <w:rPr>
          <w:rFonts w:asciiTheme="minorHAnsi" w:hAnsiTheme="minorHAnsi" w:cstheme="minorHAnsi"/>
          <w:color w:val="3B3838" w:themeColor="background2" w:themeShade="40"/>
        </w:rPr>
      </w:pPr>
      <w:r w:rsidRPr="006058E4">
        <w:rPr>
          <w:rFonts w:asciiTheme="minorHAnsi" w:hAnsiTheme="minorHAnsi" w:cstheme="minorHAnsi"/>
          <w:color w:val="3B3838" w:themeColor="background2" w:themeShade="40"/>
        </w:rPr>
        <w:t xml:space="preserve">Candidate’s name: </w:t>
      </w:r>
      <w:r w:rsidR="000E5EE7">
        <w:rPr>
          <w:rFonts w:asciiTheme="minorHAnsi" w:hAnsiTheme="minorHAnsi" w:cstheme="minorHAnsi"/>
          <w:color w:val="3B3838" w:themeColor="background2" w:themeShade="40"/>
        </w:rPr>
        <w:t>……………………………………………………………</w:t>
      </w:r>
      <w:r w:rsidRPr="006058E4">
        <w:rPr>
          <w:rFonts w:asciiTheme="minorHAnsi" w:hAnsiTheme="minorHAnsi" w:cstheme="minorHAnsi"/>
          <w:color w:val="3B3838" w:themeColor="background2" w:themeShade="40"/>
        </w:rPr>
        <w:tab/>
      </w:r>
      <w:r w:rsidRPr="006058E4">
        <w:rPr>
          <w:rFonts w:asciiTheme="minorHAnsi" w:hAnsiTheme="minorHAnsi" w:cstheme="minorHAnsi"/>
          <w:color w:val="3B3838" w:themeColor="background2" w:themeShade="40"/>
        </w:rPr>
        <w:tab/>
        <w:t xml:space="preserve">Group: </w:t>
      </w:r>
      <w:r w:rsidR="000E5EE7">
        <w:rPr>
          <w:rFonts w:asciiTheme="minorHAnsi" w:hAnsiTheme="minorHAnsi" w:cstheme="minorHAnsi"/>
          <w:color w:val="3B3838" w:themeColor="background2" w:themeShade="40"/>
        </w:rPr>
        <w:t>……………………………………………..</w:t>
      </w:r>
      <w:r w:rsidRPr="006058E4">
        <w:rPr>
          <w:rFonts w:asciiTheme="minorHAnsi" w:hAnsiTheme="minorHAnsi" w:cstheme="minorHAnsi"/>
          <w:color w:val="3B3838" w:themeColor="background2" w:themeShade="40"/>
        </w:rPr>
        <w:tab/>
      </w:r>
    </w:p>
    <w:p w14:paraId="77F6323B" w14:textId="4F60AD5B" w:rsidR="006058E4" w:rsidRPr="006058E4" w:rsidRDefault="006058E4" w:rsidP="006058E4">
      <w:pPr>
        <w:rPr>
          <w:rFonts w:asciiTheme="minorHAnsi" w:hAnsiTheme="minorHAnsi" w:cstheme="minorHAnsi"/>
          <w:color w:val="3B3838" w:themeColor="background2" w:themeShade="40"/>
        </w:rPr>
      </w:pPr>
      <w:r w:rsidRPr="006058E4">
        <w:rPr>
          <w:rFonts w:asciiTheme="minorHAnsi" w:hAnsiTheme="minorHAnsi" w:cstheme="minorHAnsi"/>
          <w:color w:val="3B3838" w:themeColor="background2" w:themeShade="40"/>
        </w:rPr>
        <w:t xml:space="preserve">Course: </w:t>
      </w:r>
      <w:r w:rsidR="000E5EE7">
        <w:rPr>
          <w:rFonts w:asciiTheme="minorHAnsi" w:hAnsiTheme="minorHAnsi" w:cstheme="minorHAnsi"/>
          <w:color w:val="3B3838" w:themeColor="background2" w:themeShade="40"/>
        </w:rPr>
        <w:t>…………………………………………………………………………….</w:t>
      </w:r>
      <w:r w:rsidRPr="006058E4">
        <w:rPr>
          <w:rFonts w:asciiTheme="minorHAnsi" w:hAnsiTheme="minorHAnsi" w:cstheme="minorHAnsi"/>
          <w:color w:val="3B3838" w:themeColor="background2" w:themeShade="40"/>
        </w:rPr>
        <w:tab/>
      </w:r>
      <w:r w:rsidRPr="006058E4">
        <w:rPr>
          <w:rFonts w:asciiTheme="minorHAnsi" w:hAnsiTheme="minorHAnsi" w:cstheme="minorHAnsi"/>
          <w:color w:val="3B3838" w:themeColor="background2" w:themeShade="40"/>
        </w:rPr>
        <w:tab/>
        <w:t>Assignment:</w:t>
      </w:r>
      <w:r w:rsidR="000E5EE7">
        <w:rPr>
          <w:rFonts w:asciiTheme="minorHAnsi" w:hAnsiTheme="minorHAnsi" w:cstheme="minorHAnsi"/>
          <w:color w:val="3B3838" w:themeColor="background2" w:themeShade="40"/>
        </w:rPr>
        <w:t xml:space="preserve"> ……………………………………..</w:t>
      </w:r>
      <w:r w:rsidRPr="006058E4">
        <w:rPr>
          <w:rFonts w:asciiTheme="minorHAnsi" w:hAnsiTheme="minorHAnsi" w:cstheme="minorHAnsi"/>
          <w:color w:val="3B3838" w:themeColor="background2" w:themeShade="40"/>
        </w:rPr>
        <w:t xml:space="preserve">  </w:t>
      </w:r>
      <w:r w:rsidRPr="006058E4">
        <w:rPr>
          <w:rFonts w:asciiTheme="minorHAnsi" w:hAnsiTheme="minorHAnsi" w:cstheme="minorHAnsi"/>
          <w:color w:val="3B3838" w:themeColor="background2" w:themeShade="40"/>
        </w:rPr>
        <w:tab/>
      </w:r>
    </w:p>
    <w:tbl>
      <w:tblPr>
        <w:tblW w:w="10065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065"/>
      </w:tblGrid>
      <w:tr w:rsidR="006058E4" w:rsidRPr="006058E4" w14:paraId="2D52991B" w14:textId="77777777" w:rsidTr="000E5EE7">
        <w:trPr>
          <w:cantSplit/>
        </w:trPr>
        <w:tc>
          <w:tcPr>
            <w:tcW w:w="10065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7B9F6780" w14:textId="77777777" w:rsidR="006058E4" w:rsidRPr="006058E4" w:rsidRDefault="006058E4" w:rsidP="007D6784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6058E4">
              <w:rPr>
                <w:rFonts w:asciiTheme="minorHAnsi" w:hAnsiTheme="minorHAnsi" w:cstheme="minorHAnsi"/>
                <w:color w:val="3B3838" w:themeColor="background2" w:themeShade="40"/>
              </w:rPr>
              <w:br w:type="page"/>
            </w:r>
            <w:r w:rsidRPr="006058E4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Candidate comments on own completed assignment:</w:t>
            </w:r>
          </w:p>
        </w:tc>
      </w:tr>
      <w:tr w:rsidR="006058E4" w:rsidRPr="006058E4" w14:paraId="26807737" w14:textId="77777777" w:rsidTr="000E5EE7">
        <w:trPr>
          <w:cantSplit/>
          <w:trHeight w:val="1560"/>
        </w:trPr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C8612C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644AFF3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41EC463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B60CBE8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B7B30C3" w14:textId="1BBD73E7" w:rsid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E1413E6" w14:textId="77777777" w:rsidR="000E5EE7" w:rsidRPr="006058E4" w:rsidRDefault="000E5EE7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00A8C7E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FBCAE17" w14:textId="2A59FE4C" w:rsid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97D70E7" w14:textId="77777777" w:rsidR="007370AF" w:rsidRPr="006058E4" w:rsidRDefault="007370AF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46F8CFB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296A4064" w14:textId="77777777" w:rsidR="006058E4" w:rsidRPr="006058E4" w:rsidRDefault="006058E4" w:rsidP="006058E4">
      <w:pPr>
        <w:rPr>
          <w:rFonts w:asciiTheme="minorHAnsi" w:hAnsiTheme="minorHAnsi" w:cstheme="minorHAnsi"/>
          <w:b/>
          <w:color w:val="3B3838" w:themeColor="background2" w:themeShade="40"/>
          <w:sz w:val="16"/>
          <w:szCs w:val="16"/>
        </w:rPr>
      </w:pPr>
    </w:p>
    <w:tbl>
      <w:tblPr>
        <w:tblW w:w="10065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065"/>
      </w:tblGrid>
      <w:tr w:rsidR="006058E4" w:rsidRPr="006058E4" w14:paraId="4678DCA7" w14:textId="77777777" w:rsidTr="000E5EE7">
        <w:trPr>
          <w:cantSplit/>
        </w:trPr>
        <w:tc>
          <w:tcPr>
            <w:tcW w:w="10065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6C34F3C6" w14:textId="1A00A1C9" w:rsidR="006058E4" w:rsidRPr="006058E4" w:rsidRDefault="006058E4" w:rsidP="007D6784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6058E4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Tutor general comments:</w:t>
            </w:r>
          </w:p>
        </w:tc>
      </w:tr>
      <w:tr w:rsidR="006058E4" w:rsidRPr="006058E4" w14:paraId="7786288F" w14:textId="77777777" w:rsidTr="000E5EE7">
        <w:trPr>
          <w:cantSplit/>
          <w:trHeight w:val="1560"/>
        </w:trPr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B5D7E6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C28553E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25AF853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6F568F6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FC872EA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7ED7B23" w14:textId="734C341F" w:rsid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D7873BC" w14:textId="77777777" w:rsidR="000E5EE7" w:rsidRPr="006058E4" w:rsidRDefault="000E5EE7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C99B891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57D7F0C" w14:textId="77777777" w:rsid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4D55762" w14:textId="3C91191F" w:rsidR="00CE144B" w:rsidRPr="006058E4" w:rsidRDefault="00CE144B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70CEED9B" w14:textId="77777777" w:rsidR="006058E4" w:rsidRPr="006058E4" w:rsidRDefault="006058E4" w:rsidP="006058E4">
      <w:pPr>
        <w:rPr>
          <w:rFonts w:asciiTheme="minorHAnsi" w:hAnsiTheme="minorHAnsi" w:cstheme="minorHAnsi"/>
          <w:b/>
          <w:color w:val="3B3838" w:themeColor="background2" w:themeShade="40"/>
          <w:sz w:val="16"/>
          <w:szCs w:val="16"/>
        </w:rPr>
      </w:pPr>
    </w:p>
    <w:tbl>
      <w:tblPr>
        <w:tblW w:w="10065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065"/>
      </w:tblGrid>
      <w:tr w:rsidR="006058E4" w:rsidRPr="006058E4" w14:paraId="02CF54E9" w14:textId="77777777" w:rsidTr="000E5EE7">
        <w:trPr>
          <w:cantSplit/>
        </w:trPr>
        <w:tc>
          <w:tcPr>
            <w:tcW w:w="10065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4D7E56A8" w14:textId="254B6693" w:rsidR="006058E4" w:rsidRPr="006058E4" w:rsidRDefault="006058E4" w:rsidP="007D6784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6058E4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Tutor suggested areas for development:</w:t>
            </w:r>
          </w:p>
        </w:tc>
      </w:tr>
      <w:tr w:rsidR="006058E4" w:rsidRPr="006058E4" w14:paraId="3DF3690D" w14:textId="77777777" w:rsidTr="000E5EE7">
        <w:trPr>
          <w:cantSplit/>
          <w:trHeight w:val="1560"/>
        </w:trPr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F91501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CA7C791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B9FEE5A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187C318" w14:textId="20FCD17C" w:rsid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DFD41E3" w14:textId="77777777" w:rsidR="000E5EE7" w:rsidRDefault="000E5EE7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A0E9029" w14:textId="77777777" w:rsidR="000E5EE7" w:rsidRPr="006058E4" w:rsidRDefault="000E5EE7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46B6995" w14:textId="77777777" w:rsidR="00787759" w:rsidRDefault="00787759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87756CC" w14:textId="77777777" w:rsidR="000E5EE7" w:rsidRPr="006058E4" w:rsidRDefault="000E5EE7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6FAC8BA" w14:textId="77777777" w:rsidR="006058E4" w:rsidRPr="006058E4" w:rsidRDefault="006058E4" w:rsidP="006058E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3E11FDA0" w14:textId="77777777" w:rsidR="006058E4" w:rsidRPr="006058E4" w:rsidRDefault="006058E4" w:rsidP="006058E4">
      <w:pPr>
        <w:rPr>
          <w:rFonts w:asciiTheme="minorHAnsi" w:hAnsiTheme="minorHAnsi" w:cstheme="minorHAnsi"/>
          <w:color w:val="3B3838" w:themeColor="background2" w:themeShade="40"/>
        </w:rPr>
      </w:pPr>
    </w:p>
    <w:p w14:paraId="7DAE7C1C" w14:textId="35A6E5A0" w:rsidR="00C92FC2" w:rsidRPr="00967F2B" w:rsidRDefault="006058E4" w:rsidP="00C10D54">
      <w:pPr>
        <w:spacing w:before="240"/>
        <w:rPr>
          <w:rFonts w:asciiTheme="minorHAnsi" w:hAnsiTheme="minorHAnsi" w:cstheme="minorHAnsi"/>
          <w:color w:val="3B3838" w:themeColor="background2" w:themeShade="40"/>
        </w:rPr>
      </w:pPr>
      <w:r w:rsidRPr="006058E4">
        <w:rPr>
          <w:rFonts w:asciiTheme="minorHAnsi" w:hAnsiTheme="minorHAnsi" w:cstheme="minorHAnsi"/>
          <w:color w:val="3B3838" w:themeColor="background2" w:themeShade="40"/>
        </w:rPr>
        <w:t xml:space="preserve">Tutor: </w:t>
      </w:r>
      <w:r w:rsidR="000E5EE7">
        <w:rPr>
          <w:rFonts w:asciiTheme="minorHAnsi" w:hAnsiTheme="minorHAnsi" w:cstheme="minorHAnsi"/>
          <w:color w:val="3B3838" w:themeColor="background2" w:themeShade="40"/>
        </w:rPr>
        <w:t>……………………………………………………………………</w:t>
      </w:r>
      <w:r w:rsidRPr="006058E4">
        <w:rPr>
          <w:rFonts w:asciiTheme="minorHAnsi" w:hAnsiTheme="minorHAnsi" w:cstheme="minorHAnsi"/>
          <w:color w:val="3B3838" w:themeColor="background2" w:themeShade="40"/>
        </w:rPr>
        <w:tab/>
      </w:r>
      <w:r w:rsidRPr="006058E4">
        <w:rPr>
          <w:rFonts w:asciiTheme="minorHAnsi" w:hAnsiTheme="minorHAnsi" w:cstheme="minorHAnsi"/>
          <w:color w:val="3B3838" w:themeColor="background2" w:themeShade="40"/>
        </w:rPr>
        <w:tab/>
        <w:t xml:space="preserve">Date: </w:t>
      </w:r>
      <w:r w:rsidR="000E5EE7">
        <w:rPr>
          <w:rFonts w:asciiTheme="minorHAnsi" w:hAnsiTheme="minorHAnsi" w:cstheme="minorHAnsi"/>
          <w:color w:val="3B3838" w:themeColor="background2" w:themeShade="40"/>
        </w:rPr>
        <w:t>…………………………………….</w:t>
      </w:r>
    </w:p>
    <w:sectPr w:rsidR="00C92FC2" w:rsidRPr="00967F2B" w:rsidSect="00F36BC5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0504DC" w14:textId="77777777" w:rsidR="00D218F6" w:rsidRDefault="00D218F6">
      <w:r>
        <w:separator/>
      </w:r>
    </w:p>
    <w:p w14:paraId="1D983BCC" w14:textId="77777777" w:rsidR="00D218F6" w:rsidRDefault="00D218F6"/>
    <w:p w14:paraId="743ACCB6" w14:textId="77777777" w:rsidR="00D218F6" w:rsidRDefault="00D218F6"/>
  </w:endnote>
  <w:endnote w:type="continuationSeparator" w:id="0">
    <w:p w14:paraId="4DBA4571" w14:textId="77777777" w:rsidR="00D218F6" w:rsidRDefault="00D218F6">
      <w:r>
        <w:continuationSeparator/>
      </w:r>
    </w:p>
    <w:p w14:paraId="7E06D3D1" w14:textId="77777777" w:rsidR="00D218F6" w:rsidRDefault="00D218F6"/>
    <w:p w14:paraId="66F8FBF9" w14:textId="77777777" w:rsidR="00D218F6" w:rsidRDefault="00D218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3D5081AB-1C46-4E18-9577-E5126975630F}"/>
    <w:embedBold r:id="rId2" w:fontKey="{A9D0BC96-4800-4E7E-AD4E-CA7CCE3C697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A97984D-4346-486A-861E-538D82AD439E}"/>
    <w:embedBold r:id="rId4" w:fontKey="{7579921A-8B73-4585-BCEC-32CA383A718E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4A96B6DA-AF06-49B5-9D1B-AAB2D59F99B9}"/>
    <w:embedBold r:id="rId6" w:fontKey="{0C006548-9FA7-4610-968A-7D8C8149A527}"/>
    <w:embedBoldItalic r:id="rId7" w:fontKey="{ABE5D9F6-6415-4475-9871-2ABF0009EE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Bold r:id="rId8" w:fontKey="{544AC901-6D5E-43CB-A8D9-BF93F6AEAA9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92FE47D-7AED-4465-B6E6-D0DA0E6F03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9C572DEF-72D3-47A8-9CF0-92AA0F7F3E1E}"/>
    <w:embedBold r:id="rId11" w:fontKey="{8EAFE048-628F-4CF0-AE93-BA6488FDA430}"/>
  </w:font>
  <w:font w:name="Rooney Regular">
    <w:altName w:val="Calibri"/>
    <w:panose1 w:val="00000000000000000000"/>
    <w:charset w:val="00"/>
    <w:family w:val="swiss"/>
    <w:notTrueType/>
    <w:pitch w:val="variable"/>
    <w:sig w:usb0="A00000EF" w:usb1="50002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C2E0C3DB-99C5-46B2-AD4F-1B8D4B6C00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052728" w14:paraId="4248C254" w14:textId="77777777" w:rsidTr="00E6148A">
      <w:tc>
        <w:tcPr>
          <w:tcW w:w="720" w:type="dxa"/>
          <w:shd w:val="clear" w:color="auto" w:fill="auto"/>
          <w:vAlign w:val="center"/>
        </w:tcPr>
        <w:p w14:paraId="66ED7BF5" w14:textId="77777777" w:rsidR="00052728" w:rsidRPr="00E6148A" w:rsidRDefault="00052728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3FB94995" w14:textId="77777777" w:rsidR="00052728" w:rsidRPr="00E6148A" w:rsidRDefault="00052728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7C53EB40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33EEB429" w14:textId="3405952D" w:rsidR="00176BE6" w:rsidRDefault="009D7A32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7216" behindDoc="1" locked="0" layoutInCell="1" allowOverlap="1" wp14:anchorId="15F08BBA" wp14:editId="482D1CC3">
              <wp:simplePos x="0" y="0"/>
              <wp:positionH relativeFrom="margin">
                <wp:posOffset>3698240</wp:posOffset>
              </wp:positionH>
              <wp:positionV relativeFrom="page">
                <wp:posOffset>9966960</wp:posOffset>
              </wp:positionV>
              <wp:extent cx="2778760" cy="384810"/>
              <wp:effectExtent l="0" t="0" r="254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6782698D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B27AA4" w14:textId="77777777" w:rsidR="00D218F6" w:rsidRDefault="00D218F6" w:rsidP="009052EC">
      <w:pPr>
        <w:pBdr>
          <w:bottom w:val="single" w:sz="6" w:space="1" w:color="auto"/>
        </w:pBdr>
      </w:pPr>
    </w:p>
    <w:p w14:paraId="4617C111" w14:textId="77777777" w:rsidR="00D218F6" w:rsidRPr="009052EC" w:rsidRDefault="00D218F6" w:rsidP="009052EC"/>
  </w:footnote>
  <w:footnote w:type="continuationSeparator" w:id="0">
    <w:p w14:paraId="48ADF07B" w14:textId="77777777" w:rsidR="00D218F6" w:rsidRDefault="00D218F6">
      <w:r>
        <w:continuationSeparator/>
      </w:r>
    </w:p>
    <w:p w14:paraId="53EF7526" w14:textId="77777777" w:rsidR="00D218F6" w:rsidRDefault="00D218F6"/>
    <w:p w14:paraId="246E242C" w14:textId="77777777" w:rsidR="00D218F6" w:rsidRDefault="00D218F6"/>
  </w:footnote>
  <w:footnote w:type="continuationNotice" w:id="1">
    <w:p w14:paraId="1A0B2D18" w14:textId="77777777" w:rsidR="00D218F6" w:rsidRDefault="00D218F6"/>
    <w:p w14:paraId="39CDC27E" w14:textId="77777777" w:rsidR="00D218F6" w:rsidRDefault="00D218F6"/>
    <w:p w14:paraId="25AB2E45" w14:textId="77777777" w:rsidR="00D218F6" w:rsidRDefault="00D218F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26D98E" w14:textId="77777777" w:rsidR="00052728" w:rsidRPr="00E21711" w:rsidRDefault="00052728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1243104907">
    <w:abstractNumId w:val="13"/>
  </w:num>
  <w:num w:numId="2" w16cid:durableId="527916939">
    <w:abstractNumId w:val="14"/>
  </w:num>
  <w:num w:numId="3" w16cid:durableId="531041848">
    <w:abstractNumId w:val="4"/>
  </w:num>
  <w:num w:numId="4" w16cid:durableId="1113939029">
    <w:abstractNumId w:val="19"/>
  </w:num>
  <w:num w:numId="5" w16cid:durableId="2142650752">
    <w:abstractNumId w:val="10"/>
  </w:num>
  <w:num w:numId="6" w16cid:durableId="327682065">
    <w:abstractNumId w:val="16"/>
  </w:num>
  <w:num w:numId="7" w16cid:durableId="497310332">
    <w:abstractNumId w:val="7"/>
  </w:num>
  <w:num w:numId="8" w16cid:durableId="637875924">
    <w:abstractNumId w:val="18"/>
  </w:num>
  <w:num w:numId="9" w16cid:durableId="637883417">
    <w:abstractNumId w:val="15"/>
  </w:num>
  <w:num w:numId="10" w16cid:durableId="229115842">
    <w:abstractNumId w:val="0"/>
  </w:num>
  <w:num w:numId="11" w16cid:durableId="1102992296">
    <w:abstractNumId w:val="9"/>
  </w:num>
  <w:num w:numId="12" w16cid:durableId="938488702">
    <w:abstractNumId w:val="17"/>
  </w:num>
  <w:num w:numId="13" w16cid:durableId="1231698461">
    <w:abstractNumId w:val="12"/>
  </w:num>
  <w:num w:numId="14" w16cid:durableId="2094232250">
    <w:abstractNumId w:val="8"/>
  </w:num>
  <w:num w:numId="15" w16cid:durableId="852955919">
    <w:abstractNumId w:val="11"/>
  </w:num>
  <w:num w:numId="16" w16cid:durableId="1316760394">
    <w:abstractNumId w:val="6"/>
  </w:num>
  <w:num w:numId="17" w16cid:durableId="810057641">
    <w:abstractNumId w:val="2"/>
  </w:num>
  <w:num w:numId="18" w16cid:durableId="762192766">
    <w:abstractNumId w:val="3"/>
  </w:num>
  <w:num w:numId="19" w16cid:durableId="807549506">
    <w:abstractNumId w:val="1"/>
  </w:num>
  <w:num w:numId="20" w16cid:durableId="15772068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8E4"/>
    <w:rsid w:val="00001EE8"/>
    <w:rsid w:val="000111BE"/>
    <w:rsid w:val="00017D18"/>
    <w:rsid w:val="00020194"/>
    <w:rsid w:val="00020963"/>
    <w:rsid w:val="00032635"/>
    <w:rsid w:val="00033EE2"/>
    <w:rsid w:val="00052728"/>
    <w:rsid w:val="000544D3"/>
    <w:rsid w:val="000677CE"/>
    <w:rsid w:val="00072B37"/>
    <w:rsid w:val="00073D09"/>
    <w:rsid w:val="00075FD6"/>
    <w:rsid w:val="00086CC0"/>
    <w:rsid w:val="0008732E"/>
    <w:rsid w:val="00090101"/>
    <w:rsid w:val="00092B30"/>
    <w:rsid w:val="00095B72"/>
    <w:rsid w:val="000A228E"/>
    <w:rsid w:val="000A47FC"/>
    <w:rsid w:val="000B1ADD"/>
    <w:rsid w:val="000C03AD"/>
    <w:rsid w:val="000C74D4"/>
    <w:rsid w:val="000D1A94"/>
    <w:rsid w:val="000E074B"/>
    <w:rsid w:val="000E5EE7"/>
    <w:rsid w:val="000F0291"/>
    <w:rsid w:val="000F571D"/>
    <w:rsid w:val="000F7095"/>
    <w:rsid w:val="000F7E1D"/>
    <w:rsid w:val="00100527"/>
    <w:rsid w:val="001039C7"/>
    <w:rsid w:val="00106FE9"/>
    <w:rsid w:val="00116BE0"/>
    <w:rsid w:val="00120C39"/>
    <w:rsid w:val="00136C27"/>
    <w:rsid w:val="00137FA8"/>
    <w:rsid w:val="0014449F"/>
    <w:rsid w:val="001455C8"/>
    <w:rsid w:val="00147554"/>
    <w:rsid w:val="00147AE2"/>
    <w:rsid w:val="001521BF"/>
    <w:rsid w:val="00165025"/>
    <w:rsid w:val="0016612D"/>
    <w:rsid w:val="001744F8"/>
    <w:rsid w:val="00176BE6"/>
    <w:rsid w:val="0019663C"/>
    <w:rsid w:val="001A7780"/>
    <w:rsid w:val="001B5B83"/>
    <w:rsid w:val="001B5F11"/>
    <w:rsid w:val="001B7FE9"/>
    <w:rsid w:val="001D7EA1"/>
    <w:rsid w:val="001E1FD4"/>
    <w:rsid w:val="001E2397"/>
    <w:rsid w:val="001F0FB5"/>
    <w:rsid w:val="00201933"/>
    <w:rsid w:val="00210282"/>
    <w:rsid w:val="00216EEB"/>
    <w:rsid w:val="00222F0B"/>
    <w:rsid w:val="00224B94"/>
    <w:rsid w:val="0023435C"/>
    <w:rsid w:val="0023552D"/>
    <w:rsid w:val="0025437D"/>
    <w:rsid w:val="00254B16"/>
    <w:rsid w:val="0025641C"/>
    <w:rsid w:val="00271BF0"/>
    <w:rsid w:val="00280436"/>
    <w:rsid w:val="00287884"/>
    <w:rsid w:val="00294501"/>
    <w:rsid w:val="002B07D1"/>
    <w:rsid w:val="002B29DD"/>
    <w:rsid w:val="002B3C20"/>
    <w:rsid w:val="002B7D59"/>
    <w:rsid w:val="002C7C65"/>
    <w:rsid w:val="002D7A45"/>
    <w:rsid w:val="002E0586"/>
    <w:rsid w:val="002E4949"/>
    <w:rsid w:val="002E6202"/>
    <w:rsid w:val="002F27AA"/>
    <w:rsid w:val="002F5EA4"/>
    <w:rsid w:val="00300483"/>
    <w:rsid w:val="0032093E"/>
    <w:rsid w:val="00320A4C"/>
    <w:rsid w:val="00326964"/>
    <w:rsid w:val="003316C3"/>
    <w:rsid w:val="00332EA7"/>
    <w:rsid w:val="00335836"/>
    <w:rsid w:val="00337348"/>
    <w:rsid w:val="00340727"/>
    <w:rsid w:val="00346921"/>
    <w:rsid w:val="00355994"/>
    <w:rsid w:val="00362800"/>
    <w:rsid w:val="00377E09"/>
    <w:rsid w:val="00382AD4"/>
    <w:rsid w:val="00383303"/>
    <w:rsid w:val="00385093"/>
    <w:rsid w:val="00395592"/>
    <w:rsid w:val="00396645"/>
    <w:rsid w:val="003A2E71"/>
    <w:rsid w:val="003E2149"/>
    <w:rsid w:val="003F118B"/>
    <w:rsid w:val="003F1905"/>
    <w:rsid w:val="003F2885"/>
    <w:rsid w:val="00400273"/>
    <w:rsid w:val="00400E78"/>
    <w:rsid w:val="004112CE"/>
    <w:rsid w:val="0041392C"/>
    <w:rsid w:val="00420BE5"/>
    <w:rsid w:val="004318E3"/>
    <w:rsid w:val="00432CAA"/>
    <w:rsid w:val="004360D7"/>
    <w:rsid w:val="00444A2C"/>
    <w:rsid w:val="0044527B"/>
    <w:rsid w:val="00445EC9"/>
    <w:rsid w:val="00447586"/>
    <w:rsid w:val="0046093E"/>
    <w:rsid w:val="00462989"/>
    <w:rsid w:val="0048078A"/>
    <w:rsid w:val="0048448E"/>
    <w:rsid w:val="00490E1A"/>
    <w:rsid w:val="00490E74"/>
    <w:rsid w:val="004C602E"/>
    <w:rsid w:val="004C7D8E"/>
    <w:rsid w:val="004D7557"/>
    <w:rsid w:val="004E431E"/>
    <w:rsid w:val="004E4841"/>
    <w:rsid w:val="004F445B"/>
    <w:rsid w:val="005022D0"/>
    <w:rsid w:val="00505E42"/>
    <w:rsid w:val="00510CE7"/>
    <w:rsid w:val="00510DC5"/>
    <w:rsid w:val="0051693B"/>
    <w:rsid w:val="005176E7"/>
    <w:rsid w:val="00523ADD"/>
    <w:rsid w:val="0053647A"/>
    <w:rsid w:val="0054346D"/>
    <w:rsid w:val="0054625F"/>
    <w:rsid w:val="00551CD5"/>
    <w:rsid w:val="005558EB"/>
    <w:rsid w:val="00555FA5"/>
    <w:rsid w:val="00557254"/>
    <w:rsid w:val="00564260"/>
    <w:rsid w:val="0056647E"/>
    <w:rsid w:val="0057332F"/>
    <w:rsid w:val="0058684F"/>
    <w:rsid w:val="0059407C"/>
    <w:rsid w:val="005A04B0"/>
    <w:rsid w:val="005A2DF1"/>
    <w:rsid w:val="005B4D24"/>
    <w:rsid w:val="005C02F5"/>
    <w:rsid w:val="005C2271"/>
    <w:rsid w:val="005C4FA2"/>
    <w:rsid w:val="005C5081"/>
    <w:rsid w:val="005C7B0C"/>
    <w:rsid w:val="005E35DD"/>
    <w:rsid w:val="005F2011"/>
    <w:rsid w:val="005F2AA1"/>
    <w:rsid w:val="005F5788"/>
    <w:rsid w:val="006058E4"/>
    <w:rsid w:val="0060629F"/>
    <w:rsid w:val="0061253D"/>
    <w:rsid w:val="00622467"/>
    <w:rsid w:val="006330CB"/>
    <w:rsid w:val="00636581"/>
    <w:rsid w:val="00636A0D"/>
    <w:rsid w:val="0065162D"/>
    <w:rsid w:val="00653AC2"/>
    <w:rsid w:val="006650CD"/>
    <w:rsid w:val="00665BBF"/>
    <w:rsid w:val="00674A29"/>
    <w:rsid w:val="006758D3"/>
    <w:rsid w:val="0068109B"/>
    <w:rsid w:val="00684FB3"/>
    <w:rsid w:val="00695CBC"/>
    <w:rsid w:val="00696CE5"/>
    <w:rsid w:val="006B1BD6"/>
    <w:rsid w:val="006F1F4E"/>
    <w:rsid w:val="006F28D0"/>
    <w:rsid w:val="006F4F4E"/>
    <w:rsid w:val="006F7DC2"/>
    <w:rsid w:val="007117AB"/>
    <w:rsid w:val="00716127"/>
    <w:rsid w:val="0071672F"/>
    <w:rsid w:val="00717E26"/>
    <w:rsid w:val="00720872"/>
    <w:rsid w:val="00721841"/>
    <w:rsid w:val="00721EF2"/>
    <w:rsid w:val="00730FEE"/>
    <w:rsid w:val="007325BD"/>
    <w:rsid w:val="007370AF"/>
    <w:rsid w:val="00763855"/>
    <w:rsid w:val="00766B6D"/>
    <w:rsid w:val="007725B5"/>
    <w:rsid w:val="00774496"/>
    <w:rsid w:val="0078093A"/>
    <w:rsid w:val="00784DCA"/>
    <w:rsid w:val="007855A7"/>
    <w:rsid w:val="0078718F"/>
    <w:rsid w:val="00787759"/>
    <w:rsid w:val="00795CB7"/>
    <w:rsid w:val="007A1413"/>
    <w:rsid w:val="007B0185"/>
    <w:rsid w:val="007C087B"/>
    <w:rsid w:val="007D4A42"/>
    <w:rsid w:val="007D6784"/>
    <w:rsid w:val="007E0174"/>
    <w:rsid w:val="007F0841"/>
    <w:rsid w:val="007F29B8"/>
    <w:rsid w:val="007F6169"/>
    <w:rsid w:val="007F6871"/>
    <w:rsid w:val="0080116C"/>
    <w:rsid w:val="00801ED2"/>
    <w:rsid w:val="00803E13"/>
    <w:rsid w:val="00803F15"/>
    <w:rsid w:val="00804500"/>
    <w:rsid w:val="0080575F"/>
    <w:rsid w:val="0083788F"/>
    <w:rsid w:val="00847850"/>
    <w:rsid w:val="00850EC8"/>
    <w:rsid w:val="008563CC"/>
    <w:rsid w:val="00856ED3"/>
    <w:rsid w:val="00872A8F"/>
    <w:rsid w:val="00875530"/>
    <w:rsid w:val="008833C8"/>
    <w:rsid w:val="00886349"/>
    <w:rsid w:val="00890690"/>
    <w:rsid w:val="00895E8A"/>
    <w:rsid w:val="008A583D"/>
    <w:rsid w:val="008B55D0"/>
    <w:rsid w:val="008C593E"/>
    <w:rsid w:val="008E40ED"/>
    <w:rsid w:val="008F769D"/>
    <w:rsid w:val="009036A4"/>
    <w:rsid w:val="009052EC"/>
    <w:rsid w:val="0091566A"/>
    <w:rsid w:val="00924B6D"/>
    <w:rsid w:val="00930186"/>
    <w:rsid w:val="00932734"/>
    <w:rsid w:val="00933593"/>
    <w:rsid w:val="00944656"/>
    <w:rsid w:val="00946319"/>
    <w:rsid w:val="0095043D"/>
    <w:rsid w:val="00953048"/>
    <w:rsid w:val="00953A5D"/>
    <w:rsid w:val="009601FD"/>
    <w:rsid w:val="0096582D"/>
    <w:rsid w:val="00967F2B"/>
    <w:rsid w:val="00970070"/>
    <w:rsid w:val="0097215D"/>
    <w:rsid w:val="00975786"/>
    <w:rsid w:val="00981B25"/>
    <w:rsid w:val="009913AC"/>
    <w:rsid w:val="00994769"/>
    <w:rsid w:val="00995558"/>
    <w:rsid w:val="009A034C"/>
    <w:rsid w:val="009A26AB"/>
    <w:rsid w:val="009B5417"/>
    <w:rsid w:val="009B5DC4"/>
    <w:rsid w:val="009C0363"/>
    <w:rsid w:val="009C4121"/>
    <w:rsid w:val="009C6E28"/>
    <w:rsid w:val="009D42AD"/>
    <w:rsid w:val="009D7994"/>
    <w:rsid w:val="009D7A32"/>
    <w:rsid w:val="009E1F27"/>
    <w:rsid w:val="009E53F9"/>
    <w:rsid w:val="00A0354F"/>
    <w:rsid w:val="00A11178"/>
    <w:rsid w:val="00A157C0"/>
    <w:rsid w:val="00A17A0E"/>
    <w:rsid w:val="00A23E66"/>
    <w:rsid w:val="00A24001"/>
    <w:rsid w:val="00A32B7F"/>
    <w:rsid w:val="00A37EFC"/>
    <w:rsid w:val="00A47BF3"/>
    <w:rsid w:val="00A550CB"/>
    <w:rsid w:val="00A566FF"/>
    <w:rsid w:val="00A61811"/>
    <w:rsid w:val="00A6297A"/>
    <w:rsid w:val="00A67360"/>
    <w:rsid w:val="00A7574F"/>
    <w:rsid w:val="00A80ED1"/>
    <w:rsid w:val="00A820C9"/>
    <w:rsid w:val="00AA37AC"/>
    <w:rsid w:val="00AB520A"/>
    <w:rsid w:val="00AC1BD7"/>
    <w:rsid w:val="00AC3669"/>
    <w:rsid w:val="00AC6F1D"/>
    <w:rsid w:val="00AE3CA5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53C1"/>
    <w:rsid w:val="00B35A51"/>
    <w:rsid w:val="00B42858"/>
    <w:rsid w:val="00B42EFA"/>
    <w:rsid w:val="00B5423C"/>
    <w:rsid w:val="00B611ED"/>
    <w:rsid w:val="00B62A5D"/>
    <w:rsid w:val="00B66E56"/>
    <w:rsid w:val="00B751E7"/>
    <w:rsid w:val="00B76E4B"/>
    <w:rsid w:val="00B8508D"/>
    <w:rsid w:val="00B86001"/>
    <w:rsid w:val="00B8664A"/>
    <w:rsid w:val="00B95901"/>
    <w:rsid w:val="00BA5B70"/>
    <w:rsid w:val="00BA6A08"/>
    <w:rsid w:val="00BB1B58"/>
    <w:rsid w:val="00BC1F27"/>
    <w:rsid w:val="00BC2756"/>
    <w:rsid w:val="00BC48A2"/>
    <w:rsid w:val="00BD27FE"/>
    <w:rsid w:val="00BE1CA2"/>
    <w:rsid w:val="00BF1495"/>
    <w:rsid w:val="00BF4B9A"/>
    <w:rsid w:val="00BF6F13"/>
    <w:rsid w:val="00C06177"/>
    <w:rsid w:val="00C07D33"/>
    <w:rsid w:val="00C10D54"/>
    <w:rsid w:val="00C1319C"/>
    <w:rsid w:val="00C174F1"/>
    <w:rsid w:val="00C230D0"/>
    <w:rsid w:val="00C511A0"/>
    <w:rsid w:val="00C56917"/>
    <w:rsid w:val="00C57A61"/>
    <w:rsid w:val="00C71EF1"/>
    <w:rsid w:val="00C77BBC"/>
    <w:rsid w:val="00C84340"/>
    <w:rsid w:val="00C85419"/>
    <w:rsid w:val="00C92FC2"/>
    <w:rsid w:val="00C931F5"/>
    <w:rsid w:val="00C93C95"/>
    <w:rsid w:val="00CA0802"/>
    <w:rsid w:val="00CB0681"/>
    <w:rsid w:val="00CB09B9"/>
    <w:rsid w:val="00CB2A9C"/>
    <w:rsid w:val="00CC43E8"/>
    <w:rsid w:val="00CE144B"/>
    <w:rsid w:val="00CE2516"/>
    <w:rsid w:val="00CE40D2"/>
    <w:rsid w:val="00CE4583"/>
    <w:rsid w:val="00CF265F"/>
    <w:rsid w:val="00CF513D"/>
    <w:rsid w:val="00D02DB9"/>
    <w:rsid w:val="00D0337F"/>
    <w:rsid w:val="00D05833"/>
    <w:rsid w:val="00D12ED4"/>
    <w:rsid w:val="00D15D21"/>
    <w:rsid w:val="00D170E3"/>
    <w:rsid w:val="00D218F6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70211"/>
    <w:rsid w:val="00D7361A"/>
    <w:rsid w:val="00D76AF4"/>
    <w:rsid w:val="00D77107"/>
    <w:rsid w:val="00D82D36"/>
    <w:rsid w:val="00D90B3E"/>
    <w:rsid w:val="00D92B59"/>
    <w:rsid w:val="00D95754"/>
    <w:rsid w:val="00D95AB8"/>
    <w:rsid w:val="00DA2FA7"/>
    <w:rsid w:val="00DB33C8"/>
    <w:rsid w:val="00DC53F3"/>
    <w:rsid w:val="00DC5C6D"/>
    <w:rsid w:val="00DC714F"/>
    <w:rsid w:val="00DD258C"/>
    <w:rsid w:val="00DD70BF"/>
    <w:rsid w:val="00E03CC4"/>
    <w:rsid w:val="00E113F6"/>
    <w:rsid w:val="00E1322E"/>
    <w:rsid w:val="00E169FB"/>
    <w:rsid w:val="00E21711"/>
    <w:rsid w:val="00E22A02"/>
    <w:rsid w:val="00E260E7"/>
    <w:rsid w:val="00E27028"/>
    <w:rsid w:val="00E313C9"/>
    <w:rsid w:val="00E42110"/>
    <w:rsid w:val="00E47E0E"/>
    <w:rsid w:val="00E607EE"/>
    <w:rsid w:val="00E6148A"/>
    <w:rsid w:val="00E67430"/>
    <w:rsid w:val="00E74415"/>
    <w:rsid w:val="00E81B2B"/>
    <w:rsid w:val="00E82DB3"/>
    <w:rsid w:val="00E955C1"/>
    <w:rsid w:val="00E963C0"/>
    <w:rsid w:val="00EA475D"/>
    <w:rsid w:val="00EB30C1"/>
    <w:rsid w:val="00EC0F70"/>
    <w:rsid w:val="00EC1C5E"/>
    <w:rsid w:val="00EC6603"/>
    <w:rsid w:val="00ED6E4A"/>
    <w:rsid w:val="00ED725F"/>
    <w:rsid w:val="00EE70B3"/>
    <w:rsid w:val="00EF381F"/>
    <w:rsid w:val="00EF5625"/>
    <w:rsid w:val="00F24E23"/>
    <w:rsid w:val="00F26380"/>
    <w:rsid w:val="00F26F95"/>
    <w:rsid w:val="00F33B5A"/>
    <w:rsid w:val="00F36BC5"/>
    <w:rsid w:val="00F434ED"/>
    <w:rsid w:val="00F53D01"/>
    <w:rsid w:val="00F622E0"/>
    <w:rsid w:val="00F64489"/>
    <w:rsid w:val="00F702EE"/>
    <w:rsid w:val="00F757C3"/>
    <w:rsid w:val="00F83567"/>
    <w:rsid w:val="00FB6FE6"/>
    <w:rsid w:val="00FC0CD7"/>
    <w:rsid w:val="00FD0099"/>
    <w:rsid w:val="00FD3E78"/>
    <w:rsid w:val="00FE00E9"/>
    <w:rsid w:val="00FE3CE6"/>
    <w:rsid w:val="00FE532A"/>
    <w:rsid w:val="00FF280B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B6E182"/>
  <w15:chartTrackingRefBased/>
  <w15:docId w15:val="{3247621F-782E-4F67-BF14-76103D34B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C10D54"/>
    <w:pPr>
      <w:ind w:firstLine="142"/>
    </w:pPr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  <w:style w:type="character" w:styleId="CommentReference">
    <w:name w:val="annotation reference"/>
    <w:rsid w:val="006058E4"/>
    <w:rPr>
      <w:sz w:val="16"/>
      <w:szCs w:val="16"/>
    </w:rPr>
  </w:style>
  <w:style w:type="paragraph" w:styleId="CommentText">
    <w:name w:val="annotation text"/>
    <w:basedOn w:val="Normal"/>
    <w:link w:val="CommentTextChar"/>
    <w:rsid w:val="006058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058E4"/>
    <w:rPr>
      <w:rFonts w:ascii="Goudy Old Style" w:hAnsi="Goudy Old Style"/>
    </w:rPr>
  </w:style>
  <w:style w:type="paragraph" w:styleId="Revision">
    <w:name w:val="Revision"/>
    <w:hidden/>
    <w:uiPriority w:val="99"/>
    <w:semiHidden/>
    <w:rsid w:val="00695CBC"/>
    <w:rPr>
      <w:rFonts w:ascii="Goudy Old Style" w:hAnsi="Goudy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New%20Desig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283AC23-973F-439E-83DA-C319301911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28e9e1-6014-479a-b58f-4b5f5f924ae6"/>
    <ds:schemaRef ds:uri="ded0e4a2-99d0-4665-b661-f42e33e327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71A6F9-16F4-47FD-85AC-FFCE9B89EC03}">
  <ds:schemaRefs>
    <ds:schemaRef ds:uri="http://schemas.microsoft.com/office/2006/metadata/properties"/>
    <ds:schemaRef ds:uri="http://schemas.microsoft.com/office/infopath/2007/PartnerControls"/>
    <ds:schemaRef ds:uri="ded0e4a2-99d0-4665-b661-f42e33e32709"/>
    <ds:schemaRef ds:uri="3c28e9e1-6014-479a-b58f-4b5f5f924ae6"/>
  </ds:schemaRefs>
</ds:datastoreItem>
</file>

<file path=customXml/itemProps3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Design template</Template>
  <TotalTime>1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CSK-L2 Example Assignment Feedback Sheet</vt:lpstr>
    </vt:vector>
  </TitlesOfParts>
  <Company>CPCAB</Company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CST-L3 Example Assignment Feedback Sheet</dc:title>
  <dc:subject/>
  <dc:creator>Windows User</dc:creator>
  <cp:keywords/>
  <dc:description/>
  <cp:lastModifiedBy>Natalie Burford</cp:lastModifiedBy>
  <cp:revision>3</cp:revision>
  <cp:lastPrinted>2020-07-07T08:58:00Z</cp:lastPrinted>
  <dcterms:created xsi:type="dcterms:W3CDTF">2023-07-25T15:30:00Z</dcterms:created>
  <dcterms:modified xsi:type="dcterms:W3CDTF">2024-08-14T09:21:00Z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